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EE3" w:rsidRDefault="00E521D1" w:rsidP="00A34577">
      <w:pPr>
        <w:pStyle w:val="berschrift3"/>
        <w:tabs>
          <w:tab w:val="right" w:pos="9923"/>
        </w:tabs>
        <w:jc w:val="center"/>
        <w:rPr>
          <w:rFonts w:ascii="Trebuchet MS" w:hAnsi="Trebuchet MS"/>
          <w:sz w:val="24"/>
          <w:szCs w:val="24"/>
        </w:rPr>
      </w:pPr>
      <w:bookmarkStart w:id="0" w:name="_Toc128895437"/>
      <w:bookmarkStart w:id="1" w:name="_GoBack"/>
      <w:bookmarkEnd w:id="1"/>
      <w:r w:rsidRPr="007C1E35">
        <w:rPr>
          <w:rFonts w:ascii="Trebuchet MS" w:hAnsi="Trebuchet MS"/>
          <w:sz w:val="24"/>
          <w:szCs w:val="24"/>
        </w:rPr>
        <w:t>Bewerbungsbogen</w:t>
      </w:r>
      <w:r w:rsidR="00A34577" w:rsidRPr="007C1E35">
        <w:rPr>
          <w:rFonts w:ascii="Trebuchet MS" w:hAnsi="Trebuchet MS"/>
          <w:sz w:val="24"/>
          <w:szCs w:val="24"/>
        </w:rPr>
        <w:t xml:space="preserve"> </w:t>
      </w:r>
      <w:r w:rsidR="002F21B2">
        <w:rPr>
          <w:rFonts w:ascii="Trebuchet MS" w:hAnsi="Trebuchet MS"/>
          <w:sz w:val="24"/>
          <w:szCs w:val="24"/>
        </w:rPr>
        <w:t xml:space="preserve">für </w:t>
      </w:r>
      <w:r w:rsidR="00533EDB">
        <w:rPr>
          <w:rFonts w:ascii="Trebuchet MS" w:hAnsi="Trebuchet MS"/>
          <w:sz w:val="24"/>
          <w:szCs w:val="24"/>
        </w:rPr>
        <w:t xml:space="preserve">akad. Mitarbeiter/in </w:t>
      </w:r>
      <w:r w:rsidR="002F21B2">
        <w:rPr>
          <w:rFonts w:ascii="Trebuchet MS" w:hAnsi="Trebuchet MS"/>
          <w:sz w:val="24"/>
          <w:szCs w:val="24"/>
        </w:rPr>
        <w:t>(</w:t>
      </w:r>
      <w:r w:rsidR="00A34577" w:rsidRPr="007C1E35">
        <w:rPr>
          <w:rFonts w:ascii="Trebuchet MS" w:hAnsi="Trebuchet MS"/>
          <w:sz w:val="24"/>
          <w:szCs w:val="24"/>
        </w:rPr>
        <w:t>K</w:t>
      </w:r>
      <w:r w:rsidR="00C23EE3" w:rsidRPr="007C1E35">
        <w:rPr>
          <w:rFonts w:ascii="Trebuchet MS" w:hAnsi="Trebuchet MS"/>
          <w:sz w:val="24"/>
          <w:szCs w:val="24"/>
        </w:rPr>
        <w:t>ennziffer:</w:t>
      </w:r>
      <w:bookmarkEnd w:id="0"/>
      <w:r w:rsidR="002F21B2">
        <w:rPr>
          <w:rFonts w:ascii="Trebuchet MS" w:hAnsi="Trebuchet MS"/>
          <w:sz w:val="24"/>
          <w:szCs w:val="24"/>
        </w:rPr>
        <w:t xml:space="preserve"> ____ )</w:t>
      </w:r>
    </w:p>
    <w:p w:rsidR="002F21B2" w:rsidRDefault="002F21B2" w:rsidP="002F21B2">
      <w:pPr>
        <w:rPr>
          <w:rFonts w:ascii="Trebuchet MS" w:hAnsi="Trebuchet MS" w:cs="Arial"/>
          <w:sz w:val="22"/>
          <w:szCs w:val="22"/>
        </w:rPr>
      </w:pPr>
    </w:p>
    <w:p w:rsidR="00E22D8A" w:rsidRDefault="002F21B2" w:rsidP="002F21B2">
      <w:pPr>
        <w:rPr>
          <w:rFonts w:ascii="Trebuchet MS" w:hAnsi="Trebuchet MS" w:cs="Arial"/>
          <w:sz w:val="22"/>
          <w:szCs w:val="22"/>
        </w:rPr>
      </w:pPr>
      <w:r w:rsidRPr="00D309DB">
        <w:rPr>
          <w:rFonts w:ascii="Trebuchet MS" w:hAnsi="Trebuchet MS" w:cs="Arial"/>
          <w:sz w:val="22"/>
          <w:szCs w:val="22"/>
        </w:rPr>
        <w:t>Sehr geehrte</w:t>
      </w:r>
      <w:r>
        <w:rPr>
          <w:rFonts w:ascii="Trebuchet MS" w:hAnsi="Trebuchet MS" w:cs="Arial"/>
          <w:sz w:val="22"/>
          <w:szCs w:val="22"/>
        </w:rPr>
        <w:t>/r Bewerber/in, b</w:t>
      </w:r>
      <w:r w:rsidRPr="00D309DB">
        <w:rPr>
          <w:rFonts w:ascii="Trebuchet MS" w:hAnsi="Trebuchet MS" w:cs="Arial"/>
          <w:sz w:val="22"/>
          <w:szCs w:val="22"/>
        </w:rPr>
        <w:t xml:space="preserve">itte unterstützen Sie uns beim Erfassen Ihrer Bewerbung, indem Sie diesen Bogen ausfüllen und als Word-Datei an </w:t>
      </w:r>
      <w:hyperlink r:id="rId8" w:history="1">
        <w:r w:rsidR="00E22D8A" w:rsidRPr="00F22E5F">
          <w:rPr>
            <w:rStyle w:val="Hyperlink"/>
            <w:rFonts w:ascii="Trebuchet MS" w:hAnsi="Trebuchet MS" w:cs="Arial"/>
            <w:sz w:val="22"/>
            <w:szCs w:val="22"/>
          </w:rPr>
          <w:t>rektorvorzimmer@ph-ludwigsburg.de</w:t>
        </w:r>
      </w:hyperlink>
      <w:r>
        <w:rPr>
          <w:rFonts w:ascii="Trebuchet MS" w:hAnsi="Trebuchet MS" w:cs="Arial"/>
          <w:sz w:val="22"/>
          <w:szCs w:val="22"/>
        </w:rPr>
        <w:t xml:space="preserve"> </w:t>
      </w:r>
      <w:r w:rsidRPr="00D309DB">
        <w:rPr>
          <w:rFonts w:ascii="Trebuchet MS" w:hAnsi="Trebuchet MS" w:cs="Arial"/>
          <w:sz w:val="22"/>
          <w:szCs w:val="22"/>
        </w:rPr>
        <w:t xml:space="preserve">senden. </w:t>
      </w:r>
    </w:p>
    <w:p w:rsidR="002F21B2" w:rsidRPr="002F21B2" w:rsidRDefault="002F21B2" w:rsidP="002F21B2">
      <w:r w:rsidRPr="00D309DB">
        <w:rPr>
          <w:rFonts w:ascii="Trebuchet MS" w:hAnsi="Trebuchet MS" w:cs="Arial"/>
          <w:sz w:val="22"/>
          <w:szCs w:val="22"/>
        </w:rPr>
        <w:t>Besten Dank</w:t>
      </w:r>
      <w:r>
        <w:rPr>
          <w:rFonts w:ascii="Trebuchet MS" w:hAnsi="Trebuchet MS" w:cs="Arial"/>
          <w:sz w:val="22"/>
          <w:szCs w:val="22"/>
        </w:rPr>
        <w:t>!</w:t>
      </w:r>
    </w:p>
    <w:p w:rsidR="00A34577" w:rsidRPr="00A34577" w:rsidRDefault="00A34577" w:rsidP="00A34577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5670"/>
      </w:tblGrid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E521D1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Name, Vorname, Titel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 w:cs="Arial"/>
                <w:b/>
              </w:rPr>
            </w:pPr>
          </w:p>
        </w:tc>
      </w:tr>
      <w:tr w:rsidR="00DB262F" w:rsidRPr="004D6211" w:rsidTr="00DE3BA1">
        <w:tc>
          <w:tcPr>
            <w:tcW w:w="4219" w:type="dxa"/>
            <w:shd w:val="clear" w:color="auto" w:fill="auto"/>
            <w:vAlign w:val="bottom"/>
          </w:tcPr>
          <w:p w:rsidR="00DB262F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Aktuelle Position, Institution</w:t>
            </w:r>
          </w:p>
          <w:p w:rsidR="009E33B8" w:rsidRDefault="009E33B8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DB262F" w:rsidRPr="004D6211" w:rsidRDefault="00DB262F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DB262F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Privata</w:t>
            </w:r>
            <w:r w:rsidR="00C23EE3" w:rsidRPr="0032342D">
              <w:rPr>
                <w:rFonts w:ascii="Trebuchet MS" w:hAnsi="Trebuchet MS"/>
                <w:b/>
                <w:sz w:val="20"/>
                <w:szCs w:val="20"/>
              </w:rPr>
              <w:t>nschrift</w:t>
            </w:r>
          </w:p>
          <w:p w:rsidR="009E33B8" w:rsidRPr="0032342D" w:rsidRDefault="009E33B8" w:rsidP="00DB262F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E-Mail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E521D1" w:rsidP="002F21B2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Geburts</w:t>
            </w:r>
            <w:r w:rsidR="002F21B2">
              <w:rPr>
                <w:rFonts w:ascii="Trebuchet MS" w:hAnsi="Trebuchet MS"/>
                <w:b/>
                <w:sz w:val="20"/>
                <w:szCs w:val="20"/>
              </w:rPr>
              <w:t>datum</w:t>
            </w:r>
          </w:p>
          <w:p w:rsidR="009E33B8" w:rsidRPr="0032342D" w:rsidRDefault="009E33B8" w:rsidP="002F21B2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9E33B8" w:rsidRPr="004D6211" w:rsidTr="0030685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3B8" w:rsidRPr="009E33B8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zu berücksichtigende 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t>Schwerbehinderung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3B8" w:rsidRPr="004D6211" w:rsidRDefault="009E33B8" w:rsidP="0030685B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rPr>
          <w:trHeight w:val="313"/>
        </w:trPr>
        <w:tc>
          <w:tcPr>
            <w:tcW w:w="4219" w:type="dxa"/>
            <w:shd w:val="clear" w:color="auto" w:fill="auto"/>
            <w:vAlign w:val="bottom"/>
          </w:tcPr>
          <w:p w:rsidR="00E22D8A" w:rsidRDefault="00C23EE3" w:rsidP="00E22D8A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Studi</w:t>
            </w:r>
            <w:r w:rsidR="00DB262F">
              <w:rPr>
                <w:rFonts w:ascii="Trebuchet MS" w:hAnsi="Trebuchet MS"/>
                <w:b/>
                <w:sz w:val="20"/>
                <w:szCs w:val="20"/>
              </w:rPr>
              <w:t xml:space="preserve">um </w:t>
            </w:r>
          </w:p>
          <w:p w:rsidR="00C23EE3" w:rsidRPr="0032342D" w:rsidRDefault="00DB262F" w:rsidP="00E22D8A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DB262F">
              <w:rPr>
                <w:rFonts w:ascii="Trebuchet MS" w:hAnsi="Trebuchet MS"/>
                <w:sz w:val="20"/>
                <w:szCs w:val="20"/>
              </w:rPr>
              <w:t>von-bis, Hochschule</w:t>
            </w:r>
            <w:r w:rsidR="00E22D8A">
              <w:rPr>
                <w:rFonts w:ascii="Trebuchet MS" w:hAnsi="Trebuchet MS"/>
                <w:sz w:val="20"/>
                <w:szCs w:val="20"/>
              </w:rPr>
              <w:t>(n)</w:t>
            </w:r>
            <w:r w:rsidRPr="00DB262F">
              <w:rPr>
                <w:rFonts w:ascii="Trebuchet MS" w:hAnsi="Trebuchet MS"/>
                <w:sz w:val="20"/>
                <w:szCs w:val="20"/>
              </w:rPr>
              <w:t>, A</w:t>
            </w:r>
            <w:r w:rsidR="00E22D8A">
              <w:rPr>
                <w:rFonts w:ascii="Trebuchet MS" w:hAnsi="Trebuchet MS"/>
                <w:sz w:val="20"/>
                <w:szCs w:val="20"/>
              </w:rPr>
              <w:t>bschluss</w:t>
            </w:r>
            <w:r w:rsidR="00E521D1" w:rsidRPr="00DB262F">
              <w:rPr>
                <w:rFonts w:ascii="Trebuchet MS" w:hAnsi="Trebuchet MS"/>
                <w:sz w:val="20"/>
                <w:szCs w:val="20"/>
              </w:rPr>
              <w:t>, Note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F1C2C" w:rsidRPr="004D6211" w:rsidTr="0030685B">
        <w:trPr>
          <w:trHeight w:val="180"/>
        </w:trPr>
        <w:tc>
          <w:tcPr>
            <w:tcW w:w="4219" w:type="dxa"/>
            <w:shd w:val="clear" w:color="auto" w:fill="auto"/>
            <w:vAlign w:val="bottom"/>
          </w:tcPr>
          <w:p w:rsidR="00CF1C2C" w:rsidRDefault="00CF1C2C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Wissenschaftliche Qualifikationen</w:t>
            </w:r>
          </w:p>
          <w:p w:rsidR="00CF1C2C" w:rsidRPr="0032342D" w:rsidRDefault="00CF1C2C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(z.B. Promotion: </w:t>
            </w:r>
            <w:r w:rsidRPr="00DB262F">
              <w:rPr>
                <w:rFonts w:ascii="Trebuchet MS" w:hAnsi="Trebuchet MS"/>
                <w:sz w:val="20"/>
                <w:szCs w:val="20"/>
              </w:rPr>
              <w:t>Thema, Jahr, Ort, Note</w:t>
            </w:r>
            <w:r>
              <w:rPr>
                <w:rFonts w:ascii="Trebuchet MS" w:hAnsi="Trebuchet MS"/>
                <w:sz w:val="20"/>
                <w:szCs w:val="20"/>
              </w:rPr>
              <w:t xml:space="preserve">, </w:t>
            </w:r>
            <w:r w:rsidRPr="0032342D">
              <w:rPr>
                <w:rFonts w:ascii="Trebuchet MS" w:hAnsi="Trebuchet MS"/>
                <w:sz w:val="20"/>
                <w:szCs w:val="20"/>
              </w:rPr>
              <w:t>Betreuer/in</w:t>
            </w:r>
            <w:r>
              <w:rPr>
                <w:rFonts w:ascii="Trebuchet MS" w:hAnsi="Trebuchet MS"/>
                <w:sz w:val="20"/>
                <w:szCs w:val="20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CF1C2C" w:rsidRPr="004D6211" w:rsidRDefault="00CF1C2C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rPr>
          <w:trHeight w:val="260"/>
        </w:trPr>
        <w:tc>
          <w:tcPr>
            <w:tcW w:w="4219" w:type="dxa"/>
            <w:shd w:val="clear" w:color="auto" w:fill="auto"/>
            <w:vAlign w:val="bottom"/>
          </w:tcPr>
          <w:p w:rsidR="00E22D8A" w:rsidRDefault="00767FF3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</w:t>
            </w:r>
            <w:r w:rsidR="00E22D8A" w:rsidRPr="0032342D">
              <w:rPr>
                <w:rFonts w:ascii="Trebuchet MS" w:hAnsi="Trebuchet MS"/>
                <w:b/>
                <w:sz w:val="20"/>
                <w:szCs w:val="20"/>
              </w:rPr>
              <w:t>Hochschul</w:t>
            </w:r>
            <w:r w:rsidR="00E22D8A" w:rsidRPr="0032342D">
              <w:rPr>
                <w:rFonts w:ascii="Trebuchet MS" w:hAnsi="Trebuchet MS"/>
                <w:b/>
                <w:sz w:val="20"/>
                <w:szCs w:val="20"/>
              </w:rPr>
              <w:softHyphen/>
              <w:t>tätigkeit</w:t>
            </w:r>
            <w:r w:rsidR="00E22D8A" w:rsidRPr="00E22D8A">
              <w:rPr>
                <w:rFonts w:ascii="Trebuchet MS" w:hAnsi="Trebuchet MS"/>
                <w:b/>
                <w:sz w:val="20"/>
                <w:szCs w:val="20"/>
              </w:rPr>
              <w:t>en</w:t>
            </w:r>
            <w:r w:rsidR="00E22D8A" w:rsidRPr="00DB262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655E79" w:rsidRPr="00E22D8A" w:rsidRDefault="00655E79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E22D8A" w:rsidRPr="004D6211" w:rsidRDefault="00E22D8A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rPr>
          <w:trHeight w:val="260"/>
        </w:trPr>
        <w:tc>
          <w:tcPr>
            <w:tcW w:w="4219" w:type="dxa"/>
            <w:shd w:val="clear" w:color="auto" w:fill="auto"/>
            <w:vAlign w:val="bottom"/>
          </w:tcPr>
          <w:p w:rsidR="00655E79" w:rsidRPr="00E22D8A" w:rsidRDefault="00E22D8A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Sonstige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t xml:space="preserve"> Berufstätigkeit</w:t>
            </w:r>
            <w:r>
              <w:rPr>
                <w:rFonts w:ascii="Trebuchet MS" w:hAnsi="Trebuchet MS"/>
                <w:b/>
                <w:sz w:val="20"/>
                <w:szCs w:val="20"/>
              </w:rPr>
              <w:t>en</w:t>
            </w:r>
            <w:r w:rsidR="00767FF3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="00767FF3">
              <w:rPr>
                <w:rFonts w:ascii="Trebuchet MS" w:hAnsi="Trebuchet MS"/>
                <w:b/>
                <w:sz w:val="20"/>
                <w:szCs w:val="20"/>
              </w:rPr>
              <w:br/>
            </w:r>
            <w:r w:rsidR="00767FF3" w:rsidRPr="00767FF3">
              <w:rPr>
                <w:rFonts w:ascii="Trebuchet MS" w:hAnsi="Trebuchet MS"/>
                <w:sz w:val="20"/>
                <w:szCs w:val="20"/>
              </w:rPr>
              <w:t>(z.B. Schulpraxis</w:t>
            </w:r>
            <w:r w:rsidR="00767FF3" w:rsidRPr="00655E79">
              <w:rPr>
                <w:rFonts w:ascii="Trebuchet MS" w:hAnsi="Trebuchet MS"/>
                <w:sz w:val="20"/>
                <w:szCs w:val="20"/>
              </w:rPr>
              <w:t xml:space="preserve"> von bis</w:t>
            </w:r>
            <w:r w:rsidR="00767FF3">
              <w:rPr>
                <w:rFonts w:ascii="Trebuchet MS" w:hAnsi="Trebuchet MS"/>
                <w:sz w:val="20"/>
                <w:szCs w:val="20"/>
              </w:rPr>
              <w:t xml:space="preserve">, Schulart, </w:t>
            </w:r>
            <w:r w:rsidR="00767FF3" w:rsidRPr="00655E79">
              <w:rPr>
                <w:rFonts w:ascii="Trebuchet MS" w:hAnsi="Trebuchet MS"/>
                <w:sz w:val="20"/>
                <w:szCs w:val="20"/>
              </w:rPr>
              <w:t>%-Stelle)</w:t>
            </w:r>
          </w:p>
        </w:tc>
        <w:tc>
          <w:tcPr>
            <w:tcW w:w="5670" w:type="dxa"/>
            <w:shd w:val="clear" w:color="auto" w:fill="auto"/>
          </w:tcPr>
          <w:p w:rsidR="00E22D8A" w:rsidRPr="004D6211" w:rsidRDefault="00E22D8A" w:rsidP="0030685B">
            <w:pPr>
              <w:rPr>
                <w:rFonts w:ascii="Arial" w:hAnsi="Arial"/>
                <w:sz w:val="20"/>
              </w:rPr>
            </w:pPr>
          </w:p>
        </w:tc>
      </w:tr>
      <w:tr w:rsidR="00E22D8A" w:rsidRPr="004D6211" w:rsidTr="0030685B">
        <w:tc>
          <w:tcPr>
            <w:tcW w:w="4219" w:type="dxa"/>
            <w:shd w:val="clear" w:color="auto" w:fill="auto"/>
            <w:vAlign w:val="bottom"/>
          </w:tcPr>
          <w:p w:rsidR="00655E79" w:rsidRDefault="00767FF3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</w:t>
            </w:r>
            <w:r w:rsidR="00E22D8A" w:rsidRPr="0032342D">
              <w:rPr>
                <w:rFonts w:ascii="Trebuchet MS" w:hAnsi="Trebuchet MS"/>
                <w:b/>
                <w:sz w:val="20"/>
                <w:szCs w:val="20"/>
              </w:rPr>
              <w:t>Auslandsaufenthalte</w:t>
            </w:r>
          </w:p>
          <w:p w:rsidR="00E22D8A" w:rsidRPr="0032342D" w:rsidRDefault="00E22D8A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sz w:val="20"/>
                <w:szCs w:val="20"/>
              </w:rPr>
              <w:t>Ort, Institution, Position, von-bis</w:t>
            </w:r>
          </w:p>
        </w:tc>
        <w:tc>
          <w:tcPr>
            <w:tcW w:w="5670" w:type="dxa"/>
            <w:shd w:val="clear" w:color="auto" w:fill="auto"/>
          </w:tcPr>
          <w:p w:rsidR="00E22D8A" w:rsidRPr="00245FF4" w:rsidRDefault="00E22D8A" w:rsidP="0030685B">
            <w:pPr>
              <w:rPr>
                <w:rFonts w:ascii="Arial" w:hAnsi="Arial" w:cs="Arial"/>
                <w:sz w:val="20"/>
              </w:rPr>
            </w:pPr>
          </w:p>
        </w:tc>
      </w:tr>
      <w:tr w:rsidR="00767FF3" w:rsidRPr="004D6211" w:rsidTr="0030685B">
        <w:tc>
          <w:tcPr>
            <w:tcW w:w="4219" w:type="dxa"/>
            <w:shd w:val="clear" w:color="auto" w:fill="auto"/>
            <w:vAlign w:val="bottom"/>
          </w:tcPr>
          <w:p w:rsidR="00767FF3" w:rsidRPr="0032342D" w:rsidRDefault="00767FF3" w:rsidP="0030685B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Wissenschaftliche S</w:t>
            </w:r>
            <w:r w:rsidRPr="0032342D">
              <w:rPr>
                <w:rFonts w:ascii="Trebuchet MS" w:hAnsi="Trebuchet MS"/>
                <w:b/>
                <w:sz w:val="20"/>
                <w:szCs w:val="20"/>
              </w:rPr>
              <w:t>chwerpunkte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  und Erfahrungsfelder</w:t>
            </w:r>
            <w:r>
              <w:rPr>
                <w:rFonts w:ascii="Trebuchet MS" w:hAnsi="Trebuchet MS"/>
                <w:b/>
                <w:sz w:val="20"/>
                <w:szCs w:val="20"/>
              </w:rPr>
              <w:br/>
            </w:r>
            <w:r w:rsidRPr="0032342D">
              <w:rPr>
                <w:rFonts w:ascii="Trebuchet MS" w:hAnsi="Trebuchet MS"/>
                <w:sz w:val="20"/>
                <w:szCs w:val="20"/>
              </w:rPr>
              <w:t>(</w:t>
            </w:r>
            <w:r>
              <w:rPr>
                <w:rFonts w:ascii="Trebuchet MS" w:hAnsi="Trebuchet MS"/>
                <w:sz w:val="20"/>
                <w:szCs w:val="20"/>
              </w:rPr>
              <w:t xml:space="preserve">Auswahl, </w:t>
            </w:r>
            <w:r w:rsidRPr="0032342D">
              <w:rPr>
                <w:rFonts w:ascii="Trebuchet MS" w:hAnsi="Trebuchet MS"/>
                <w:sz w:val="20"/>
                <w:szCs w:val="20"/>
              </w:rPr>
              <w:t>max</w:t>
            </w:r>
            <w:r>
              <w:rPr>
                <w:rFonts w:ascii="Trebuchet MS" w:hAnsi="Trebuchet MS"/>
                <w:sz w:val="20"/>
                <w:szCs w:val="20"/>
              </w:rPr>
              <w:t xml:space="preserve">. </w:t>
            </w:r>
            <w:r w:rsidRPr="0032342D">
              <w:rPr>
                <w:rFonts w:ascii="Trebuchet MS" w:hAnsi="Trebuchet MS"/>
                <w:sz w:val="20"/>
                <w:szCs w:val="20"/>
              </w:rPr>
              <w:t>3)</w:t>
            </w:r>
          </w:p>
        </w:tc>
        <w:tc>
          <w:tcPr>
            <w:tcW w:w="5670" w:type="dxa"/>
            <w:shd w:val="clear" w:color="auto" w:fill="auto"/>
          </w:tcPr>
          <w:p w:rsidR="00767FF3" w:rsidRPr="004D6211" w:rsidRDefault="00767FF3" w:rsidP="0030685B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655E79" w:rsidRDefault="00655E79" w:rsidP="0032342D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Anzahl der Publikationen</w:t>
            </w:r>
          </w:p>
          <w:p w:rsidR="00C23EE3" w:rsidRPr="00655E79" w:rsidRDefault="0014631C" w:rsidP="0032342D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655E79">
              <w:rPr>
                <w:rFonts w:ascii="Trebuchet MS" w:hAnsi="Trebuchet MS"/>
                <w:sz w:val="20"/>
                <w:szCs w:val="20"/>
              </w:rPr>
              <w:t>Monografien</w:t>
            </w:r>
            <w:r w:rsidR="0032342D" w:rsidRPr="00655E79">
              <w:rPr>
                <w:rFonts w:ascii="Trebuchet MS" w:hAnsi="Trebuchet MS"/>
                <w:sz w:val="20"/>
                <w:szCs w:val="20"/>
              </w:rPr>
              <w:t>; Editionen; Artikel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A34577" w:rsidRPr="004D6211" w:rsidTr="00DE3BA1">
        <w:tc>
          <w:tcPr>
            <w:tcW w:w="4219" w:type="dxa"/>
            <w:shd w:val="clear" w:color="auto" w:fill="auto"/>
            <w:vAlign w:val="bottom"/>
          </w:tcPr>
          <w:p w:rsidR="00655E79" w:rsidRDefault="00A34577" w:rsidP="0032342D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 w:rsidRPr="0032342D">
              <w:rPr>
                <w:rFonts w:ascii="Trebuchet MS" w:hAnsi="Trebuchet MS"/>
                <w:b/>
                <w:sz w:val="20"/>
                <w:szCs w:val="20"/>
              </w:rPr>
              <w:t>Hochschullehrveranstaltungen</w:t>
            </w:r>
            <w:r w:rsidR="00CF1C2C">
              <w:rPr>
                <w:rFonts w:ascii="Trebuchet MS" w:hAnsi="Trebuchet MS"/>
                <w:b/>
                <w:sz w:val="20"/>
                <w:szCs w:val="20"/>
              </w:rPr>
              <w:t>, Vorträge u.Ä.</w:t>
            </w:r>
          </w:p>
          <w:p w:rsidR="00A34577" w:rsidRPr="0032342D" w:rsidRDefault="0032342D" w:rsidP="00CF1C2C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 w:rsidRPr="0032342D">
              <w:rPr>
                <w:rFonts w:ascii="Trebuchet MS" w:hAnsi="Trebuchet MS"/>
                <w:sz w:val="20"/>
                <w:szCs w:val="20"/>
              </w:rPr>
              <w:t>Anzahl</w:t>
            </w:r>
            <w:r w:rsidR="00655E79">
              <w:rPr>
                <w:rFonts w:ascii="Trebuchet MS" w:hAnsi="Trebuchet MS"/>
                <w:sz w:val="20"/>
                <w:szCs w:val="20"/>
              </w:rPr>
              <w:t xml:space="preserve"> und </w:t>
            </w:r>
            <w:r w:rsidR="00CF1C2C">
              <w:rPr>
                <w:rFonts w:ascii="Trebuchet MS" w:hAnsi="Trebuchet MS"/>
                <w:sz w:val="20"/>
                <w:szCs w:val="20"/>
              </w:rPr>
              <w:t xml:space="preserve">bis zu 5 </w:t>
            </w:r>
            <w:r w:rsidR="00655E79" w:rsidRPr="0032342D">
              <w:rPr>
                <w:rFonts w:ascii="Trebuchet MS" w:hAnsi="Trebuchet MS"/>
                <w:sz w:val="20"/>
                <w:szCs w:val="20"/>
              </w:rPr>
              <w:t>repräsentative Titel</w:t>
            </w:r>
          </w:p>
        </w:tc>
        <w:tc>
          <w:tcPr>
            <w:tcW w:w="5670" w:type="dxa"/>
            <w:shd w:val="clear" w:color="auto" w:fill="auto"/>
          </w:tcPr>
          <w:p w:rsidR="00A34577" w:rsidRPr="004D6211" w:rsidRDefault="00A34577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Pr="0032342D" w:rsidRDefault="00CF1C2C" w:rsidP="00A34577">
            <w:pPr>
              <w:spacing w:before="4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</w:t>
            </w:r>
            <w:r w:rsidR="0014631C" w:rsidRPr="0032342D">
              <w:rPr>
                <w:rFonts w:ascii="Trebuchet MS" w:hAnsi="Trebuchet MS"/>
                <w:b/>
                <w:sz w:val="20"/>
                <w:szCs w:val="20"/>
              </w:rPr>
              <w:t>Akademische Wahlämter</w:t>
            </w:r>
            <w:r w:rsidR="009E33B8">
              <w:rPr>
                <w:rFonts w:ascii="Trebuchet MS" w:hAnsi="Trebuchet MS"/>
                <w:sz w:val="20"/>
                <w:szCs w:val="20"/>
              </w:rPr>
              <w:br/>
            </w:r>
            <w:r w:rsidR="0014631C" w:rsidRPr="0032342D">
              <w:rPr>
                <w:rFonts w:ascii="Trebuchet MS" w:hAnsi="Trebuchet MS"/>
                <w:sz w:val="20"/>
                <w:szCs w:val="20"/>
              </w:rPr>
              <w:t>Hochschule, Verbände, Beiräte u.</w:t>
            </w:r>
            <w:r w:rsidR="007F487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4631C" w:rsidRPr="0032342D">
              <w:rPr>
                <w:rFonts w:ascii="Trebuchet MS" w:hAnsi="Trebuchet MS"/>
                <w:sz w:val="20"/>
                <w:szCs w:val="20"/>
              </w:rPr>
              <w:t>ä.</w:t>
            </w: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C23EE3" w:rsidRPr="004D6211" w:rsidTr="00DE3BA1">
        <w:tc>
          <w:tcPr>
            <w:tcW w:w="4219" w:type="dxa"/>
            <w:shd w:val="clear" w:color="auto" w:fill="auto"/>
            <w:vAlign w:val="bottom"/>
          </w:tcPr>
          <w:p w:rsidR="00C23EE3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Ggf. </w:t>
            </w:r>
            <w:r w:rsidR="0032342D" w:rsidRPr="0032342D">
              <w:rPr>
                <w:rFonts w:ascii="Trebuchet MS" w:hAnsi="Trebuchet MS"/>
                <w:b/>
                <w:sz w:val="20"/>
                <w:szCs w:val="20"/>
              </w:rPr>
              <w:t>Auszeichnungen, Preise</w:t>
            </w:r>
          </w:p>
          <w:p w:rsidR="009E33B8" w:rsidRPr="0032342D" w:rsidRDefault="009E33B8" w:rsidP="00A34577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C23EE3" w:rsidRPr="004D6211" w:rsidRDefault="00C23EE3" w:rsidP="00C23EE3">
            <w:pPr>
              <w:rPr>
                <w:rFonts w:ascii="Arial" w:hAnsi="Arial"/>
                <w:sz w:val="20"/>
              </w:rPr>
            </w:pPr>
          </w:p>
        </w:tc>
      </w:tr>
      <w:tr w:rsidR="009E33B8" w:rsidRPr="004D6211" w:rsidTr="009E33B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3B8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Ggf. zu berücksichtigende Elternzeiten</w:t>
            </w:r>
          </w:p>
          <w:p w:rsidR="009E33B8" w:rsidRPr="0032342D" w:rsidRDefault="009E33B8" w:rsidP="0030685B">
            <w:pPr>
              <w:spacing w:before="40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3B8" w:rsidRPr="004D6211" w:rsidRDefault="009E33B8" w:rsidP="0030685B">
            <w:pPr>
              <w:rPr>
                <w:rFonts w:ascii="Arial" w:hAnsi="Arial"/>
                <w:sz w:val="20"/>
              </w:rPr>
            </w:pPr>
          </w:p>
        </w:tc>
      </w:tr>
    </w:tbl>
    <w:p w:rsidR="00A34577" w:rsidRPr="00B90CBD" w:rsidRDefault="00A34577" w:rsidP="00C23EE3">
      <w:pPr>
        <w:rPr>
          <w:rFonts w:ascii="Arial" w:hAnsi="Arial" w:cs="Arial"/>
          <w:sz w:val="20"/>
          <w:szCs w:val="20"/>
        </w:rPr>
      </w:pPr>
    </w:p>
    <w:sectPr w:rsidR="00A34577" w:rsidRPr="00B90CBD" w:rsidSect="00A34577">
      <w:headerReference w:type="default" r:id="rId9"/>
      <w:pgSz w:w="11906" w:h="16838" w:code="9"/>
      <w:pgMar w:top="567" w:right="566" w:bottom="567" w:left="1418" w:header="284" w:footer="567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9C3" w:rsidRDefault="002479C3">
      <w:r>
        <w:separator/>
      </w:r>
    </w:p>
  </w:endnote>
  <w:endnote w:type="continuationSeparator" w:id="0">
    <w:p w:rsidR="002479C3" w:rsidRDefault="0024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9C3" w:rsidRDefault="002479C3">
      <w:r>
        <w:separator/>
      </w:r>
    </w:p>
  </w:footnote>
  <w:footnote w:type="continuationSeparator" w:id="0">
    <w:p w:rsidR="002479C3" w:rsidRDefault="00247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6C4" w:rsidRPr="00E521D1" w:rsidRDefault="00EB69F3" w:rsidP="0032342D">
    <w:pPr>
      <w:pStyle w:val="Kopfzeile"/>
      <w:ind w:hanging="709"/>
    </w:pPr>
    <w:r>
      <w:rPr>
        <w:b/>
        <w:noProof/>
        <w:sz w:val="40"/>
        <w:szCs w:val="40"/>
      </w:rPr>
      <w:drawing>
        <wp:inline distT="0" distB="0" distL="0" distR="0">
          <wp:extent cx="2639060" cy="796925"/>
          <wp:effectExtent l="0" t="0" r="8890" b="3175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06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1653E"/>
    <w:multiLevelType w:val="hybridMultilevel"/>
    <w:tmpl w:val="772A022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032BE"/>
    <w:multiLevelType w:val="singleLevel"/>
    <w:tmpl w:val="D88023C4"/>
    <w:lvl w:ilvl="0">
      <w:start w:val="1"/>
      <w:numFmt w:val="decimal"/>
      <w:pStyle w:val="StO1-2-3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8C"/>
    <w:rsid w:val="00000BE0"/>
    <w:rsid w:val="00051449"/>
    <w:rsid w:val="00051AA5"/>
    <w:rsid w:val="00053436"/>
    <w:rsid w:val="00064ACD"/>
    <w:rsid w:val="0007132C"/>
    <w:rsid w:val="00090D36"/>
    <w:rsid w:val="000B16C4"/>
    <w:rsid w:val="000F2264"/>
    <w:rsid w:val="00110E18"/>
    <w:rsid w:val="0013603F"/>
    <w:rsid w:val="0014631C"/>
    <w:rsid w:val="001552EA"/>
    <w:rsid w:val="00166807"/>
    <w:rsid w:val="00177805"/>
    <w:rsid w:val="00183645"/>
    <w:rsid w:val="001C55D5"/>
    <w:rsid w:val="001C5FE2"/>
    <w:rsid w:val="001E756B"/>
    <w:rsid w:val="001F0098"/>
    <w:rsid w:val="001F1784"/>
    <w:rsid w:val="00201C62"/>
    <w:rsid w:val="00206F37"/>
    <w:rsid w:val="00245FF4"/>
    <w:rsid w:val="002479C3"/>
    <w:rsid w:val="0027470A"/>
    <w:rsid w:val="002C7A45"/>
    <w:rsid w:val="002D22C3"/>
    <w:rsid w:val="002D3174"/>
    <w:rsid w:val="002D3B2A"/>
    <w:rsid w:val="002E27FA"/>
    <w:rsid w:val="002F21B2"/>
    <w:rsid w:val="003130C4"/>
    <w:rsid w:val="0032342D"/>
    <w:rsid w:val="00331529"/>
    <w:rsid w:val="00375CA2"/>
    <w:rsid w:val="003C755D"/>
    <w:rsid w:val="003E22EA"/>
    <w:rsid w:val="003E2472"/>
    <w:rsid w:val="003E5224"/>
    <w:rsid w:val="003E684F"/>
    <w:rsid w:val="004049C7"/>
    <w:rsid w:val="0042498C"/>
    <w:rsid w:val="00433CB2"/>
    <w:rsid w:val="004370D1"/>
    <w:rsid w:val="00441785"/>
    <w:rsid w:val="00467131"/>
    <w:rsid w:val="004A3EEC"/>
    <w:rsid w:val="004D4FDD"/>
    <w:rsid w:val="004D6211"/>
    <w:rsid w:val="004F1784"/>
    <w:rsid w:val="004F6436"/>
    <w:rsid w:val="0050533A"/>
    <w:rsid w:val="00533EDB"/>
    <w:rsid w:val="00534BB6"/>
    <w:rsid w:val="005366E0"/>
    <w:rsid w:val="005A2C35"/>
    <w:rsid w:val="005E312E"/>
    <w:rsid w:val="006106E4"/>
    <w:rsid w:val="006375E0"/>
    <w:rsid w:val="00640BD5"/>
    <w:rsid w:val="00655E79"/>
    <w:rsid w:val="00686878"/>
    <w:rsid w:val="00694F9E"/>
    <w:rsid w:val="006A052B"/>
    <w:rsid w:val="006A29B4"/>
    <w:rsid w:val="006C75DA"/>
    <w:rsid w:val="006E34CE"/>
    <w:rsid w:val="00720136"/>
    <w:rsid w:val="0075255B"/>
    <w:rsid w:val="00754C2E"/>
    <w:rsid w:val="00756821"/>
    <w:rsid w:val="00765AFF"/>
    <w:rsid w:val="00767FF3"/>
    <w:rsid w:val="00782688"/>
    <w:rsid w:val="00797933"/>
    <w:rsid w:val="007C1E35"/>
    <w:rsid w:val="007F487D"/>
    <w:rsid w:val="00800F0F"/>
    <w:rsid w:val="00812CC8"/>
    <w:rsid w:val="00824A8A"/>
    <w:rsid w:val="00826DF2"/>
    <w:rsid w:val="008624D5"/>
    <w:rsid w:val="008A1DEF"/>
    <w:rsid w:val="008C42DA"/>
    <w:rsid w:val="00924CF3"/>
    <w:rsid w:val="009525BF"/>
    <w:rsid w:val="00974735"/>
    <w:rsid w:val="009E33B8"/>
    <w:rsid w:val="009E6346"/>
    <w:rsid w:val="009E7B4F"/>
    <w:rsid w:val="009F4570"/>
    <w:rsid w:val="009F7603"/>
    <w:rsid w:val="00A0028C"/>
    <w:rsid w:val="00A17A90"/>
    <w:rsid w:val="00A17AC2"/>
    <w:rsid w:val="00A27A46"/>
    <w:rsid w:val="00A34577"/>
    <w:rsid w:val="00A367D6"/>
    <w:rsid w:val="00A537F8"/>
    <w:rsid w:val="00AC3215"/>
    <w:rsid w:val="00AD74F3"/>
    <w:rsid w:val="00B83F35"/>
    <w:rsid w:val="00B90CBD"/>
    <w:rsid w:val="00BA0D22"/>
    <w:rsid w:val="00BB0AE6"/>
    <w:rsid w:val="00BD62A2"/>
    <w:rsid w:val="00BE7704"/>
    <w:rsid w:val="00C02961"/>
    <w:rsid w:val="00C04C27"/>
    <w:rsid w:val="00C23EE3"/>
    <w:rsid w:val="00C57927"/>
    <w:rsid w:val="00C837B2"/>
    <w:rsid w:val="00C851A2"/>
    <w:rsid w:val="00CF1C2C"/>
    <w:rsid w:val="00D309DB"/>
    <w:rsid w:val="00D552B6"/>
    <w:rsid w:val="00D701BA"/>
    <w:rsid w:val="00D71DAB"/>
    <w:rsid w:val="00DB262F"/>
    <w:rsid w:val="00DB6087"/>
    <w:rsid w:val="00DE3BA1"/>
    <w:rsid w:val="00E058F0"/>
    <w:rsid w:val="00E22D8A"/>
    <w:rsid w:val="00E4415B"/>
    <w:rsid w:val="00E521D1"/>
    <w:rsid w:val="00E83DE1"/>
    <w:rsid w:val="00E87FA5"/>
    <w:rsid w:val="00E965AC"/>
    <w:rsid w:val="00EB69F3"/>
    <w:rsid w:val="00F00632"/>
    <w:rsid w:val="00F31BB8"/>
    <w:rsid w:val="00F37465"/>
    <w:rsid w:val="00F54F22"/>
    <w:rsid w:val="00F661F8"/>
    <w:rsid w:val="00F87263"/>
    <w:rsid w:val="00FD46C1"/>
    <w:rsid w:val="00FF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578548E6-6E80-481A-953C-326E53A7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23EE3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3">
    <w:name w:val="heading 3"/>
    <w:basedOn w:val="Standard"/>
    <w:next w:val="Standard"/>
    <w:qFormat/>
    <w:rsid w:val="00C23E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schlu">
    <w:name w:val="Beschluß"/>
    <w:basedOn w:val="Standard"/>
    <w:pPr>
      <w:spacing w:line="240" w:lineRule="atLeast"/>
      <w:jc w:val="both"/>
    </w:pPr>
    <w:rPr>
      <w:rFonts w:ascii="Helv" w:hAnsi="Helv"/>
      <w:i/>
    </w:rPr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rFonts w:ascii="Tms Rmn" w:hAnsi="Tms Rmn"/>
      <w:sz w:val="20"/>
    </w:rPr>
  </w:style>
  <w:style w:type="paragraph" w:customStyle="1" w:styleId="P-Vorspann">
    <w:name w:val="P-Vorspann"/>
    <w:basedOn w:val="Standard"/>
    <w:rPr>
      <w:rFonts w:ascii="Helv" w:hAnsi="Helv"/>
      <w:b/>
    </w:rPr>
  </w:style>
  <w:style w:type="paragraph" w:customStyle="1" w:styleId="Protoberschrift">
    <w:name w:val="Protoüberschrift"/>
    <w:basedOn w:val="Standard"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hd w:val="pct5" w:color="auto" w:fill="auto"/>
      <w:jc w:val="center"/>
    </w:pPr>
    <w:rPr>
      <w:rFonts w:ascii="Helv" w:hAnsi="Helv"/>
      <w:b/>
      <w:sz w:val="30"/>
    </w:rPr>
  </w:style>
  <w:style w:type="paragraph" w:customStyle="1" w:styleId="Spiegelstrich">
    <w:name w:val="Spiegelstrich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both"/>
    </w:pPr>
    <w:rPr>
      <w:b w:val="0"/>
      <w:sz w:val="24"/>
    </w:rPr>
  </w:style>
  <w:style w:type="paragraph" w:customStyle="1" w:styleId="TextohneEinrcken">
    <w:name w:val="TextohneEinrücken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both"/>
    </w:pPr>
    <w:rPr>
      <w:b w:val="0"/>
      <w:sz w:val="24"/>
    </w:rPr>
  </w:style>
  <w:style w:type="paragraph" w:customStyle="1" w:styleId="TOP">
    <w:name w:val="TOP"/>
    <w:basedOn w:val="Protoberschrift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jc w:val="left"/>
    </w:pPr>
    <w:rPr>
      <w:sz w:val="26"/>
    </w:rPr>
  </w:style>
  <w:style w:type="paragraph" w:customStyle="1" w:styleId="Brieftext">
    <w:name w:val="Brieftext"/>
    <w:basedOn w:val="Standard"/>
    <w:pPr>
      <w:spacing w:line="312" w:lineRule="atLeast"/>
      <w:ind w:left="993"/>
      <w:jc w:val="both"/>
    </w:pPr>
    <w:rPr>
      <w:rFonts w:ascii="Palatino" w:hAnsi="Palatino"/>
    </w:rPr>
  </w:style>
  <w:style w:type="paragraph" w:customStyle="1" w:styleId="Adressfeld">
    <w:name w:val="Adressfeld"/>
    <w:basedOn w:val="Standard"/>
    <w:pPr>
      <w:spacing w:line="312" w:lineRule="atLeast"/>
      <w:jc w:val="both"/>
    </w:pPr>
  </w:style>
  <w:style w:type="paragraph" w:customStyle="1" w:styleId="VDFFormatvorlage1">
    <w:name w:val="VDFFormatvorlage1"/>
    <w:basedOn w:val="Standard"/>
    <w:pPr>
      <w:spacing w:line="360" w:lineRule="auto"/>
      <w:jc w:val="both"/>
    </w:pPr>
    <w:rPr>
      <w:rFonts w:ascii="Palatino" w:hAnsi="Palatino"/>
      <w:sz w:val="28"/>
    </w:rPr>
  </w:style>
  <w:style w:type="paragraph" w:customStyle="1" w:styleId="RB">
    <w:name w:val="RB"/>
    <w:basedOn w:val="Standard"/>
    <w:pPr>
      <w:tabs>
        <w:tab w:val="right" w:pos="4536"/>
        <w:tab w:val="right" w:pos="6521"/>
        <w:tab w:val="right" w:pos="8222"/>
      </w:tabs>
      <w:jc w:val="both"/>
    </w:pPr>
    <w:rPr>
      <w:rFonts w:ascii="Arial" w:hAnsi="Arial"/>
      <w:sz w:val="28"/>
    </w:rPr>
  </w:style>
  <w:style w:type="paragraph" w:customStyle="1" w:styleId="rmisch">
    <w:name w:val="römisch"/>
    <w:basedOn w:val="RB"/>
    <w:rPr>
      <w:b/>
      <w:caps/>
      <w:sz w:val="32"/>
    </w:rPr>
  </w:style>
  <w:style w:type="paragraph" w:customStyle="1" w:styleId="kursiv">
    <w:name w:val="kursiv"/>
    <w:basedOn w:val="RB"/>
    <w:rPr>
      <w:b/>
      <w:i/>
    </w:rPr>
  </w:style>
  <w:style w:type="paragraph" w:customStyle="1" w:styleId="Formatvorlage1">
    <w:name w:val="Formatvorlage1"/>
    <w:basedOn w:val="Standard"/>
    <w:rPr>
      <w:rFonts w:ascii="Arial" w:hAnsi="Arial"/>
    </w:rPr>
  </w:style>
  <w:style w:type="paragraph" w:customStyle="1" w:styleId="StO1-2-3">
    <w:name w:val="StO1-2-3"/>
    <w:basedOn w:val="Standard"/>
    <w:pPr>
      <w:numPr>
        <w:numId w:val="1"/>
      </w:numPr>
      <w:spacing w:after="120"/>
      <w:jc w:val="both"/>
    </w:pPr>
    <w:rPr>
      <w:rFonts w:ascii="Arial" w:hAnsi="Arial"/>
    </w:rPr>
  </w:style>
  <w:style w:type="table" w:styleId="Tabellenraster">
    <w:name w:val="Table Grid"/>
    <w:basedOn w:val="NormaleTabelle"/>
    <w:rsid w:val="00C23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23EE3"/>
    <w:rPr>
      <w:color w:val="0000FF"/>
      <w:u w:val="single"/>
    </w:rPr>
  </w:style>
  <w:style w:type="paragraph" w:styleId="Kopfzeile">
    <w:name w:val="header"/>
    <w:basedOn w:val="Standard"/>
    <w:rsid w:val="00B90CB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E521D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E521D1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DE3BA1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DE3BA1"/>
  </w:style>
  <w:style w:type="character" w:styleId="Funotenzeichen">
    <w:name w:val="footnote reference"/>
    <w:rsid w:val="00DE3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vorzimmer@ph-ludwigsburg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5CB67-8160-4A8C-A191-7422B0D33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B0C4459A.dotm</Template>
  <TotalTime>0</TotalTime>
  <Pages>1</Pages>
  <Words>112</Words>
  <Characters>1024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PH Ludwigsburg</Company>
  <LinksUpToDate>false</LinksUpToDate>
  <CharactersWithSpaces>1134</CharactersWithSpaces>
  <SharedDoc>false</SharedDoc>
  <HLinks>
    <vt:vector size="6" baseType="variant">
      <vt:variant>
        <vt:i4>196713</vt:i4>
      </vt:variant>
      <vt:variant>
        <vt:i4>0</vt:i4>
      </vt:variant>
      <vt:variant>
        <vt:i4>0</vt:i4>
      </vt:variant>
      <vt:variant>
        <vt:i4>5</vt:i4>
      </vt:variant>
      <vt:variant>
        <vt:lpwstr>mailto:wenisch@ph-ludwigsburg.de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Gast</dc:creator>
  <cp:keywords/>
  <cp:lastModifiedBy>Zemke, Christina</cp:lastModifiedBy>
  <cp:revision>2</cp:revision>
  <cp:lastPrinted>2014-03-31T10:13:00Z</cp:lastPrinted>
  <dcterms:created xsi:type="dcterms:W3CDTF">2014-09-26T09:31:00Z</dcterms:created>
  <dcterms:modified xsi:type="dcterms:W3CDTF">2014-09-26T09:31:00Z</dcterms:modified>
</cp:coreProperties>
</file>